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9D317" w14:textId="77777777" w:rsidR="0003472A" w:rsidRDefault="0003472A" w:rsidP="0003472A">
      <w:pPr>
        <w:pStyle w:val="Bezodstpw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Deklaracja Zawodnika Klubu nr </w:t>
      </w:r>
      <w:sdt>
        <w:sdtPr>
          <w:rPr>
            <w:rFonts w:cs="Times New Roman"/>
            <w:b/>
            <w:sz w:val="24"/>
          </w:rPr>
          <w:id w:val="2063978419"/>
          <w:placeholder>
            <w:docPart w:val="2CA191E1AD834E4EAF3BF7DB17150CBB"/>
          </w:placeholder>
        </w:sdtPr>
        <w:sdtEndPr/>
        <w:sdtContent>
          <w:r w:rsidR="000219FA">
            <w:rPr>
              <w:rFonts w:cs="Times New Roman"/>
              <w:b/>
              <w:sz w:val="24"/>
            </w:rPr>
            <w:t xml:space="preserve"> </w:t>
          </w:r>
        </w:sdtContent>
      </w:sdt>
    </w:p>
    <w:tbl>
      <w:tblPr>
        <w:tblStyle w:val="Zwykatabela21"/>
        <w:tblW w:w="5340" w:type="pct"/>
        <w:tblInd w:w="0" w:type="dxa"/>
        <w:tblLook w:val="04A0" w:firstRow="1" w:lastRow="0" w:firstColumn="1" w:lastColumn="0" w:noHBand="0" w:noVBand="1"/>
      </w:tblPr>
      <w:tblGrid>
        <w:gridCol w:w="2600"/>
        <w:gridCol w:w="1818"/>
        <w:gridCol w:w="1024"/>
        <w:gridCol w:w="149"/>
        <w:gridCol w:w="1822"/>
        <w:gridCol w:w="2227"/>
      </w:tblGrid>
      <w:tr w:rsidR="0003472A" w14:paraId="69212CDE" w14:textId="77777777" w:rsidTr="0003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14:paraId="6983EA20" w14:textId="77777777" w:rsidR="0003472A" w:rsidRDefault="0003472A">
            <w:pPr>
              <w:pStyle w:val="Bezodstpw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Imiona</w:t>
            </w:r>
          </w:p>
        </w:tc>
        <w:permStart w:id="1539134171" w:edGrp="everyone" w:displacedByCustomXml="next"/>
        <w:sdt>
          <w:sdtPr>
            <w:rPr>
              <w:rFonts w:cs="Times New Roman"/>
              <w:sz w:val="22"/>
            </w:rPr>
            <w:id w:val="1735431273"/>
            <w:placeholder>
              <w:docPart w:val="CCAC420434D341DBB062D7C1636D0D43"/>
            </w:placeholder>
            <w:showingPlcHdr/>
          </w:sdtPr>
          <w:sdtEndPr/>
          <w:sdtContent>
            <w:tc>
              <w:tcPr>
                <w:tcW w:w="1474" w:type="pct"/>
                <w:gridSpan w:val="2"/>
                <w:tcBorders>
                  <w:top w:val="single" w:sz="4" w:space="0" w:color="7F7F7F" w:themeColor="text1" w:themeTint="80"/>
                  <w:left w:val="nil"/>
                  <w:right w:val="nil"/>
                </w:tcBorders>
                <w:vAlign w:val="center"/>
                <w:hideMark/>
              </w:tcPr>
              <w:p w14:paraId="04B9C67D" w14:textId="77777777" w:rsidR="0003472A" w:rsidRDefault="0003472A">
                <w:pPr>
                  <w:pStyle w:val="Bezodstpw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</w:rPr>
                  <w:t>Jan Antoni</w:t>
                </w:r>
              </w:p>
            </w:tc>
          </w:sdtContent>
        </w:sdt>
        <w:permEnd w:id="1539134171" w:displacedByCustomXml="prev"/>
        <w:tc>
          <w:tcPr>
            <w:tcW w:w="1022" w:type="pct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14:paraId="66005C5C" w14:textId="77777777" w:rsidR="0003472A" w:rsidRDefault="0003472A">
            <w:pPr>
              <w:pStyle w:val="Bezodstpw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Nazwisko</w:t>
            </w:r>
          </w:p>
        </w:tc>
        <w:sdt>
          <w:sdtPr>
            <w:rPr>
              <w:rFonts w:cs="Times New Roman"/>
              <w:sz w:val="22"/>
            </w:rPr>
            <w:id w:val="-409308763"/>
            <w:placeholder>
              <w:docPart w:val="DC57F2F27B9B49CBBF67172EC207B32C"/>
            </w:placeholder>
            <w:showingPlcHdr/>
          </w:sdtPr>
          <w:sdtEndPr/>
          <w:sdtContent>
            <w:permStart w:id="982730460" w:edGrp="everyone" w:displacedByCustomXml="prev"/>
            <w:tc>
              <w:tcPr>
                <w:tcW w:w="1156" w:type="pct"/>
                <w:tcBorders>
                  <w:top w:val="single" w:sz="4" w:space="0" w:color="7F7F7F" w:themeColor="text1" w:themeTint="80"/>
                  <w:left w:val="nil"/>
                  <w:right w:val="nil"/>
                </w:tcBorders>
                <w:vAlign w:val="center"/>
                <w:hideMark/>
              </w:tcPr>
              <w:p w14:paraId="36E4230B" w14:textId="77777777" w:rsidR="0003472A" w:rsidRDefault="0003472A">
                <w:pPr>
                  <w:pStyle w:val="Bezodstpw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</w:rPr>
                  <w:t>Nowak-Kowalski</w:t>
                </w:r>
              </w:p>
            </w:tc>
            <w:permEnd w:id="982730460" w:displacedByCustomXml="next"/>
          </w:sdtContent>
        </w:sdt>
      </w:tr>
      <w:tr w:rsidR="0003472A" w14:paraId="13B41E91" w14:textId="77777777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14:paraId="38C3329D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PESEL</w:t>
            </w:r>
          </w:p>
        </w:tc>
        <w:sdt>
          <w:sdtPr>
            <w:rPr>
              <w:rFonts w:cs="Times New Roman"/>
              <w:b/>
              <w:sz w:val="22"/>
            </w:rPr>
            <w:id w:val="-1852722044"/>
            <w:placeholder>
              <w:docPart w:val="B7B8E4D2A62E42B79F5DF546DA1BBFBE"/>
            </w:placeholder>
            <w:showingPlcHdr/>
          </w:sdtPr>
          <w:sdtEndPr/>
          <w:sdtContent>
            <w:permStart w:id="561985349" w:edGrp="everyone" w:displacedByCustomXml="prev"/>
            <w:tc>
              <w:tcPr>
                <w:tcW w:w="943" w:type="pct"/>
                <w:tcBorders>
                  <w:left w:val="nil"/>
                  <w:right w:val="nil"/>
                </w:tcBorders>
                <w:vAlign w:val="center"/>
                <w:hideMark/>
              </w:tcPr>
              <w:p w14:paraId="33799571" w14:textId="77777777"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89120612345</w:t>
                </w:r>
              </w:p>
            </w:tc>
            <w:permEnd w:id="561985349" w:displacedByCustomXml="next"/>
          </w:sdtContent>
        </w:sdt>
        <w:tc>
          <w:tcPr>
            <w:tcW w:w="608" w:type="pct"/>
            <w:gridSpan w:val="2"/>
            <w:tcBorders>
              <w:left w:val="nil"/>
              <w:right w:val="nil"/>
            </w:tcBorders>
            <w:vAlign w:val="center"/>
            <w:hideMark/>
          </w:tcPr>
          <w:p w14:paraId="5A66D2D0" w14:textId="77777777" w:rsidR="0003472A" w:rsidRDefault="0003472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Data i miejsce ur.</w:t>
            </w:r>
          </w:p>
        </w:tc>
        <w:tc>
          <w:tcPr>
            <w:tcW w:w="2101" w:type="pct"/>
            <w:gridSpan w:val="2"/>
            <w:tcBorders>
              <w:left w:val="nil"/>
              <w:right w:val="nil"/>
            </w:tcBorders>
            <w:vAlign w:val="center"/>
            <w:hideMark/>
          </w:tcPr>
          <w:p w14:paraId="35B24955" w14:textId="77777777" w:rsidR="0003472A" w:rsidRDefault="00B812C1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2"/>
              </w:rPr>
            </w:pPr>
            <w:sdt>
              <w:sdtPr>
                <w:rPr>
                  <w:rFonts w:cs="Times New Roman"/>
                  <w:b/>
                </w:rPr>
                <w:id w:val="2010870512"/>
                <w:placeholder>
                  <w:docPart w:val="24FD29D782E6469CBBDE0093BC0884C1"/>
                </w:placeholder>
                <w:showingPlcHdr/>
              </w:sdtPr>
              <w:sdtEndPr/>
              <w:sdtContent>
                <w:permStart w:id="590827008" w:edGrp="everyone"/>
                <w:r w:rsidR="0003472A">
                  <w:rPr>
                    <w:rStyle w:val="Tekstzastpczy"/>
                    <w:b/>
                  </w:rPr>
                  <w:t>06.12.1989</w:t>
                </w:r>
                <w:permEnd w:id="590827008"/>
              </w:sdtContent>
            </w:sdt>
            <w:r w:rsidR="0003472A">
              <w:rPr>
                <w:rFonts w:cs="Times New Roman"/>
                <w:b/>
                <w:sz w:val="22"/>
              </w:rPr>
              <w:t xml:space="preserve">, </w:t>
            </w:r>
            <w:sdt>
              <w:sdtPr>
                <w:rPr>
                  <w:rFonts w:cs="Times New Roman"/>
                  <w:b/>
                  <w:sz w:val="22"/>
                </w:rPr>
                <w:id w:val="185413283"/>
                <w:placeholder>
                  <w:docPart w:val="06AE99DE7E7946319BB16E2E2192F251"/>
                </w:placeholder>
                <w:showingPlcHdr/>
              </w:sdtPr>
              <w:sdtEndPr/>
              <w:sdtContent>
                <w:permStart w:id="987978262" w:edGrp="everyone"/>
                <w:r w:rsidR="0003472A">
                  <w:rPr>
                    <w:rStyle w:val="Tekstzastpczy"/>
                    <w:b/>
                    <w:sz w:val="22"/>
                  </w:rPr>
                  <w:t>Konstancin Jeziorna</w:t>
                </w:r>
                <w:permEnd w:id="987978262"/>
              </w:sdtContent>
            </w:sdt>
          </w:p>
        </w:tc>
      </w:tr>
      <w:tr w:rsidR="0003472A" w14:paraId="2FC954BD" w14:textId="77777777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56E9B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Email</w:t>
            </w:r>
          </w:p>
        </w:tc>
        <w:sdt>
          <w:sdtPr>
            <w:rPr>
              <w:rFonts w:cs="Times New Roman"/>
              <w:sz w:val="22"/>
            </w:rPr>
            <w:id w:val="-719288540"/>
            <w:placeholder>
              <w:docPart w:val="FD45AF9340EE483AB2A6C73BA838A06C"/>
            </w:placeholder>
            <w:showingPlcHdr/>
          </w:sdtPr>
          <w:sdtEndPr/>
          <w:sdtContent>
            <w:permStart w:id="1901078870" w:edGrp="everyone" w:displacedByCustomXml="prev"/>
            <w:tc>
              <w:tcPr>
                <w:tcW w:w="1550" w:type="pct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6B70E02F" w14:textId="77777777"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  <w:b/>
                  </w:rPr>
                  <w:t>jan.kowalski@gmail.com</w:t>
                </w:r>
              </w:p>
            </w:tc>
            <w:permEnd w:id="1901078870" w:displacedByCustomXml="next"/>
          </w:sdtContent>
        </w:sdt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56DE6" w14:textId="77777777" w:rsidR="0003472A" w:rsidRDefault="0003472A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Telefon</w:t>
            </w:r>
          </w:p>
        </w:tc>
        <w:sdt>
          <w:sdtPr>
            <w:rPr>
              <w:rFonts w:cs="Times New Roman"/>
              <w:b/>
              <w:sz w:val="22"/>
            </w:rPr>
            <w:id w:val="-1535655780"/>
            <w:placeholder>
              <w:docPart w:val="3C211EE3F01A4AEABF1AE0850B066A85"/>
            </w:placeholder>
            <w:showingPlcHdr/>
          </w:sdtPr>
          <w:sdtEndPr/>
          <w:sdtContent>
            <w:permStart w:id="1390888806" w:edGrp="everyone" w:displacedByCustomXml="prev"/>
            <w:tc>
              <w:tcPr>
                <w:tcW w:w="115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3C65FDE0" w14:textId="77777777"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500-123-456</w:t>
                </w:r>
              </w:p>
            </w:tc>
            <w:permEnd w:id="1390888806" w:displacedByCustomXml="next"/>
          </w:sdtContent>
        </w:sdt>
      </w:tr>
      <w:tr w:rsidR="0003472A" w14:paraId="23520A19" w14:textId="77777777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14:paraId="59C4B2BF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Ulica</w:t>
            </w:r>
          </w:p>
        </w:tc>
        <w:sdt>
          <w:sdtPr>
            <w:rPr>
              <w:rFonts w:cs="Times New Roman"/>
              <w:sz w:val="22"/>
            </w:rPr>
            <w:id w:val="1550568566"/>
            <w:placeholder>
              <w:docPart w:val="4C5706B1F88742248EA3896434217DAC"/>
            </w:placeholder>
            <w:showingPlcHdr/>
          </w:sdtPr>
          <w:sdtEndPr/>
          <w:sdtContent>
            <w:permStart w:id="1716062574" w:edGrp="everyone" w:displacedByCustomXml="prev"/>
            <w:tc>
              <w:tcPr>
                <w:tcW w:w="3651" w:type="pct"/>
                <w:gridSpan w:val="5"/>
                <w:tcBorders>
                  <w:left w:val="nil"/>
                  <w:right w:val="nil"/>
                </w:tcBorders>
                <w:vAlign w:val="center"/>
                <w:hideMark/>
              </w:tcPr>
              <w:p w14:paraId="6A0A2C4A" w14:textId="77777777"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  <w:b/>
                  </w:rPr>
                  <w:t>Generała Michała Karaszewicza-Tokarzewskiego</w:t>
                </w:r>
              </w:p>
            </w:tc>
            <w:permEnd w:id="1716062574" w:displacedByCustomXml="next"/>
          </w:sdtContent>
        </w:sdt>
      </w:tr>
      <w:tr w:rsidR="0003472A" w14:paraId="75606B99" w14:textId="77777777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5A1430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Nr domu</w:t>
            </w:r>
          </w:p>
        </w:tc>
        <w:sdt>
          <w:sdtPr>
            <w:rPr>
              <w:rFonts w:cs="Times New Roman"/>
              <w:b/>
              <w:sz w:val="22"/>
            </w:rPr>
            <w:id w:val="-945146531"/>
            <w:placeholder>
              <w:docPart w:val="00C2CFB1E15143BB80BF416A6A5796EC"/>
            </w:placeholder>
            <w:showingPlcHdr/>
          </w:sdtPr>
          <w:sdtEndPr/>
          <w:sdtContent>
            <w:permStart w:id="215959349" w:edGrp="everyone" w:displacedByCustomXml="prev"/>
            <w:tc>
              <w:tcPr>
                <w:tcW w:w="1550" w:type="pct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23C52445" w14:textId="77777777" w:rsidR="0003472A" w:rsidRDefault="004A16EB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rFonts w:asciiTheme="minorHAnsi" w:eastAsiaTheme="minorEastAsia" w:hAnsiTheme="minorHAnsi"/>
                    <w:b/>
                    <w:sz w:val="22"/>
                  </w:rPr>
                  <w:t>12a</w:t>
                </w:r>
              </w:p>
            </w:tc>
            <w:permEnd w:id="215959349" w:displacedByCustomXml="next"/>
          </w:sdtContent>
        </w:sdt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D32B2" w14:textId="77777777" w:rsidR="0003472A" w:rsidRDefault="0003472A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Nr lokalu</w:t>
            </w:r>
          </w:p>
        </w:tc>
        <w:sdt>
          <w:sdtPr>
            <w:rPr>
              <w:rFonts w:cs="Times New Roman"/>
              <w:b/>
              <w:sz w:val="22"/>
            </w:rPr>
            <w:id w:val="1902408432"/>
            <w:placeholder>
              <w:docPart w:val="25A52581F1E242D4B47E7101740918F2"/>
            </w:placeholder>
            <w:showingPlcHdr/>
          </w:sdtPr>
          <w:sdtEndPr/>
          <w:sdtContent>
            <w:permStart w:id="774131811" w:edGrp="everyone" w:displacedByCustomXml="prev"/>
            <w:tc>
              <w:tcPr>
                <w:tcW w:w="115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5E5EC961" w14:textId="77777777"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131</w:t>
                </w:r>
              </w:p>
            </w:tc>
            <w:permEnd w:id="774131811" w:displacedByCustomXml="next"/>
          </w:sdtContent>
        </w:sdt>
      </w:tr>
      <w:tr w:rsidR="0003472A" w14:paraId="73B59853" w14:textId="77777777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14:paraId="0F0CB2DD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Kod pocztowy</w:t>
            </w:r>
          </w:p>
        </w:tc>
        <w:sdt>
          <w:sdtPr>
            <w:rPr>
              <w:rFonts w:cs="Times New Roman"/>
              <w:b/>
              <w:sz w:val="22"/>
            </w:rPr>
            <w:id w:val="1969390577"/>
            <w:placeholder>
              <w:docPart w:val="7597D968F38C496E9DDFDAE4BD3FF928"/>
            </w:placeholder>
            <w:showingPlcHdr/>
          </w:sdtPr>
          <w:sdtEndPr/>
          <w:sdtContent>
            <w:permStart w:id="354289674" w:edGrp="everyone" w:displacedByCustomXml="prev"/>
            <w:tc>
              <w:tcPr>
                <w:tcW w:w="1550" w:type="pct"/>
                <w:gridSpan w:val="3"/>
                <w:tcBorders>
                  <w:left w:val="nil"/>
                  <w:right w:val="nil"/>
                </w:tcBorders>
                <w:vAlign w:val="center"/>
                <w:hideMark/>
              </w:tcPr>
              <w:p w14:paraId="75367983" w14:textId="77777777"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00-999</w:t>
                </w:r>
              </w:p>
            </w:tc>
            <w:permEnd w:id="354289674" w:displacedByCustomXml="next"/>
          </w:sdtContent>
        </w:sdt>
        <w:tc>
          <w:tcPr>
            <w:tcW w:w="945" w:type="pct"/>
            <w:tcBorders>
              <w:left w:val="nil"/>
              <w:right w:val="nil"/>
            </w:tcBorders>
            <w:vAlign w:val="center"/>
            <w:hideMark/>
          </w:tcPr>
          <w:p w14:paraId="45E07D64" w14:textId="77777777" w:rsidR="0003472A" w:rsidRDefault="0003472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Miejscowość</w:t>
            </w:r>
          </w:p>
        </w:tc>
        <w:sdt>
          <w:sdtPr>
            <w:rPr>
              <w:rFonts w:cs="Times New Roman"/>
              <w:b/>
              <w:sz w:val="22"/>
            </w:rPr>
            <w:id w:val="1940801336"/>
            <w:placeholder>
              <w:docPart w:val="8DBC8FC80DFB449A98A4314119D46A49"/>
            </w:placeholder>
            <w:showingPlcHdr/>
          </w:sdtPr>
          <w:sdtEndPr/>
          <w:sdtContent>
            <w:permStart w:id="1831417755" w:edGrp="everyone" w:displacedByCustomXml="prev"/>
            <w:tc>
              <w:tcPr>
                <w:tcW w:w="1156" w:type="pct"/>
                <w:tcBorders>
                  <w:left w:val="nil"/>
                  <w:right w:val="nil"/>
                </w:tcBorders>
                <w:vAlign w:val="center"/>
                <w:hideMark/>
              </w:tcPr>
              <w:p w14:paraId="50374742" w14:textId="77777777"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Warszawa Anin</w:t>
                </w:r>
              </w:p>
            </w:tc>
            <w:permEnd w:id="1831417755" w:displacedByCustomXml="next"/>
          </w:sdtContent>
        </w:sdt>
      </w:tr>
      <w:tr w:rsidR="0003472A" w14:paraId="2696E987" w14:textId="77777777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190D4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Imiona i nazwiska opiekunów/rodziców</w:t>
            </w:r>
          </w:p>
        </w:tc>
        <w:sdt>
          <w:sdtPr>
            <w:rPr>
              <w:rFonts w:cs="Times New Roman"/>
              <w:b/>
              <w:sz w:val="22"/>
            </w:rPr>
            <w:id w:val="-1876226549"/>
            <w:placeholder>
              <w:docPart w:val="4DD163BD484F4A64B71DF24A93F84C33"/>
            </w:placeholder>
            <w:showingPlcHdr/>
          </w:sdtPr>
          <w:sdtEndPr/>
          <w:sdtContent>
            <w:permStart w:id="1109730707" w:edGrp="everyone" w:displacedByCustomXml="prev"/>
            <w:tc>
              <w:tcPr>
                <w:tcW w:w="3651" w:type="pct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093DE56B" w14:textId="77777777"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Katarzyna Nowak-Kowalska, Piotr Nowak-Kowalski</w:t>
                </w:r>
              </w:p>
            </w:tc>
            <w:permEnd w:id="1109730707" w:displacedByCustomXml="next"/>
          </w:sdtContent>
        </w:sdt>
      </w:tr>
      <w:tr w:rsidR="0003472A" w14:paraId="24B46C00" w14:textId="77777777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14:paraId="0689A79A" w14:textId="77777777"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Tel. do opiekunów</w:t>
            </w:r>
          </w:p>
        </w:tc>
        <w:sdt>
          <w:sdtPr>
            <w:rPr>
              <w:rFonts w:cs="Times New Roman"/>
              <w:b/>
              <w:sz w:val="22"/>
            </w:rPr>
            <w:id w:val="-1952782728"/>
            <w:placeholder>
              <w:docPart w:val="2274AEF26225416FBAA88736F5FE1E4E"/>
            </w:placeholder>
            <w:showingPlcHdr/>
          </w:sdtPr>
          <w:sdtEndPr/>
          <w:sdtContent>
            <w:permStart w:id="1927226422" w:edGrp="everyone" w:displacedByCustomXml="prev"/>
            <w:tc>
              <w:tcPr>
                <w:tcW w:w="3651" w:type="pct"/>
                <w:gridSpan w:val="5"/>
                <w:tcBorders>
                  <w:left w:val="nil"/>
                  <w:right w:val="nil"/>
                </w:tcBorders>
                <w:vAlign w:val="center"/>
                <w:hideMark/>
              </w:tcPr>
              <w:p w14:paraId="69EF8454" w14:textId="77777777"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500-123-456, 600-123-456</w:t>
                </w:r>
              </w:p>
            </w:tc>
            <w:permEnd w:id="1927226422" w:displacedByCustomXml="next"/>
          </w:sdtContent>
        </w:sdt>
      </w:tr>
    </w:tbl>
    <w:p w14:paraId="389FFB8A" w14:textId="77777777" w:rsidR="0003472A" w:rsidRPr="00203032" w:rsidRDefault="0003472A" w:rsidP="0003472A">
      <w:pPr>
        <w:pStyle w:val="Bezodstpw"/>
        <w:rPr>
          <w:rFonts w:ascii="Times New Roman" w:hAnsi="Times New Roman" w:cs="Times New Roman"/>
          <w:sz w:val="10"/>
          <w:szCs w:val="12"/>
        </w:rPr>
      </w:pPr>
    </w:p>
    <w:p w14:paraId="6C81B82B" w14:textId="14E3D54F" w:rsidR="0003472A" w:rsidRDefault="0003472A" w:rsidP="004A16EB">
      <w:pPr>
        <w:pStyle w:val="Bezodstpw"/>
        <w:jc w:val="both"/>
        <w:rPr>
          <w:rStyle w:val="Pogrubienie"/>
          <w:sz w:val="18"/>
          <w:szCs w:val="18"/>
        </w:rPr>
      </w:pPr>
      <w:r w:rsidRPr="004A16EB">
        <w:rPr>
          <w:rFonts w:cs="Times New Roman"/>
          <w:sz w:val="18"/>
          <w:szCs w:val="18"/>
        </w:rPr>
        <w:t>My, niżej podpisani, wyrażamy zgodę na uczestnictwo naszego dziecka</w:t>
      </w:r>
      <w:r w:rsidR="004A16EB" w:rsidRPr="004A16EB">
        <w:rPr>
          <w:rFonts w:cs="Times New Roman"/>
          <w:sz w:val="18"/>
          <w:szCs w:val="18"/>
        </w:rPr>
        <w:t xml:space="preserve"> w treningach i zawodach</w:t>
      </w:r>
      <w:r w:rsidR="004A16EB">
        <w:rPr>
          <w:rFonts w:cs="Times New Roman"/>
          <w:sz w:val="18"/>
          <w:szCs w:val="18"/>
        </w:rPr>
        <w:t xml:space="preserve"> piłki siatkowej w Klubie</w:t>
      </w:r>
      <w:r w:rsidRPr="004A16EB">
        <w:rPr>
          <w:rStyle w:val="Pogrubienie"/>
          <w:sz w:val="18"/>
          <w:szCs w:val="18"/>
        </w:rPr>
        <w:t xml:space="preserve"> </w:t>
      </w:r>
      <w:sdt>
        <w:sdtPr>
          <w:rPr>
            <w:rStyle w:val="Pogrubienie"/>
            <w:sz w:val="18"/>
            <w:szCs w:val="18"/>
          </w:rPr>
          <w:id w:val="989439060"/>
          <w:placeholder>
            <w:docPart w:val="7095017B5F17415E93877EF825374053"/>
          </w:placeholder>
        </w:sdtPr>
        <w:sdtEndPr>
          <w:rPr>
            <w:rStyle w:val="Domylnaczcionkaakapitu"/>
            <w:rFonts w:cs="Times New Roman"/>
            <w:b w:val="0"/>
            <w:bCs w:val="0"/>
          </w:rPr>
        </w:sdtEndPr>
        <w:sdtContent>
          <w:permStart w:id="1619143147" w:edGrp="everyone"/>
          <w:r w:rsidR="00461B7A">
            <w:rPr>
              <w:rStyle w:val="Pogrubienie"/>
              <w:sz w:val="18"/>
              <w:szCs w:val="18"/>
            </w:rPr>
            <w:t>UKS-PLAS</w:t>
          </w:r>
          <w:permEnd w:id="1619143147"/>
        </w:sdtContent>
      </w:sdt>
      <w:r w:rsidR="004A16EB">
        <w:rPr>
          <w:rStyle w:val="Pogrubienie"/>
          <w:sz w:val="18"/>
          <w:szCs w:val="18"/>
        </w:rPr>
        <w:t>.</w:t>
      </w:r>
    </w:p>
    <w:p w14:paraId="47833E0F" w14:textId="77777777" w:rsidR="004A16EB" w:rsidRPr="00203032" w:rsidRDefault="004A16EB" w:rsidP="004A16EB">
      <w:pPr>
        <w:pStyle w:val="Bezodstpw"/>
        <w:jc w:val="both"/>
        <w:rPr>
          <w:rStyle w:val="Pogrubienie"/>
          <w:sz w:val="10"/>
          <w:szCs w:val="10"/>
        </w:rPr>
      </w:pPr>
      <w:bookmarkStart w:id="0" w:name="_GoBack"/>
      <w:bookmarkEnd w:id="0"/>
    </w:p>
    <w:p w14:paraId="10F0A9C8" w14:textId="77777777" w:rsidR="004A16EB" w:rsidRDefault="004A16EB" w:rsidP="004A16EB">
      <w:pPr>
        <w:pStyle w:val="Bezodstpw"/>
        <w:jc w:val="both"/>
        <w:rPr>
          <w:rStyle w:val="Pogrubienie"/>
          <w:b w:val="0"/>
          <w:bCs w:val="0"/>
          <w:sz w:val="18"/>
          <w:szCs w:val="18"/>
        </w:rPr>
      </w:pPr>
      <w:r>
        <w:rPr>
          <w:rStyle w:val="Pogrubienie"/>
          <w:b w:val="0"/>
          <w:bCs w:val="0"/>
          <w:sz w:val="18"/>
          <w:szCs w:val="18"/>
        </w:rPr>
        <w:t xml:space="preserve">Oświadczamy, że zapoznaliśmy się z postanowieniami Statutu i Regulaminów Klubów, Regulaminem Obiektów Sportowych na których odbywają się zajęcia, Statutu i Regulaminów MWZPS i PZPS. Wyrażamy zgodę na </w:t>
      </w:r>
      <w:r w:rsidR="005E76F6">
        <w:rPr>
          <w:rStyle w:val="Pogrubienie"/>
          <w:b w:val="0"/>
          <w:bCs w:val="0"/>
          <w:sz w:val="18"/>
          <w:szCs w:val="18"/>
        </w:rPr>
        <w:t xml:space="preserve">wydanie licencji zawodniczej naszemu dziecku, w celu reprezentowania barw Klubu w rozgrywkach MWZPS i PZPS. Upoważniamy Zarząd Klubu do reprezentowania interesów naszego dziecka w przypadku zmiany barw klubowych. </w:t>
      </w:r>
      <w:r w:rsidR="00203032">
        <w:rPr>
          <w:rStyle w:val="Pogrubienie"/>
          <w:b w:val="0"/>
          <w:bCs w:val="0"/>
          <w:sz w:val="18"/>
          <w:szCs w:val="18"/>
        </w:rPr>
        <w:t xml:space="preserve">Jest nam znany Regulamin Zmiany Barw Klubowych. </w:t>
      </w:r>
      <w:r w:rsidR="005E76F6">
        <w:rPr>
          <w:rStyle w:val="Pogrubienie"/>
          <w:b w:val="0"/>
          <w:bCs w:val="0"/>
          <w:sz w:val="18"/>
          <w:szCs w:val="18"/>
        </w:rPr>
        <w:t xml:space="preserve">Wyrażamy zgodę na wykorzystanie wizerunku naszego dziecka na potrzeby statutowej działalności Klubu, MWZPS i PZPS. </w:t>
      </w:r>
    </w:p>
    <w:p w14:paraId="7BAE1972" w14:textId="77777777" w:rsidR="00203032" w:rsidRDefault="00203032" w:rsidP="004A16EB">
      <w:pPr>
        <w:pStyle w:val="Bezodstpw"/>
        <w:jc w:val="both"/>
        <w:rPr>
          <w:rStyle w:val="Pogrubienie"/>
          <w:b w:val="0"/>
          <w:bCs w:val="0"/>
          <w:sz w:val="18"/>
          <w:szCs w:val="18"/>
        </w:rPr>
      </w:pPr>
      <w:r>
        <w:rPr>
          <w:rStyle w:val="Pogrubienie"/>
          <w:b w:val="0"/>
          <w:bCs w:val="0"/>
          <w:sz w:val="18"/>
          <w:szCs w:val="18"/>
        </w:rPr>
        <w:t xml:space="preserve">Jest nam znany Regulamin Ogólnopolskiego Systemu Ewidencji Klubów i Zawodników PZPS. </w:t>
      </w:r>
      <w:r w:rsidRPr="00203032">
        <w:rPr>
          <w:rStyle w:val="Pogrubienie"/>
          <w:b w:val="0"/>
          <w:bCs w:val="0"/>
          <w:sz w:val="18"/>
          <w:szCs w:val="18"/>
        </w:rPr>
        <w:t>Wyrażamy  zgodę na umieszczenie, gromadzenie i przetwarzanie moich danych osobowych i danych osobowych mojego dziecka/podopieczneg</w:t>
      </w:r>
      <w:r>
        <w:rPr>
          <w:rStyle w:val="Pogrubienie"/>
          <w:b w:val="0"/>
          <w:bCs w:val="0"/>
          <w:sz w:val="18"/>
          <w:szCs w:val="18"/>
        </w:rPr>
        <w:t>o</w:t>
      </w:r>
      <w:r w:rsidRPr="00203032">
        <w:rPr>
          <w:rStyle w:val="Pogrubienie"/>
          <w:b w:val="0"/>
          <w:bCs w:val="0"/>
          <w:sz w:val="18"/>
          <w:szCs w:val="18"/>
        </w:rPr>
        <w:t xml:space="preserve"> w bazie danych Klubu</w:t>
      </w:r>
      <w:r>
        <w:rPr>
          <w:rStyle w:val="Pogrubienie"/>
          <w:b w:val="0"/>
          <w:bCs w:val="0"/>
          <w:sz w:val="18"/>
          <w:szCs w:val="18"/>
        </w:rPr>
        <w:t xml:space="preserve"> </w:t>
      </w:r>
      <w:r w:rsidRPr="00203032">
        <w:rPr>
          <w:rStyle w:val="Pogrubienie"/>
          <w:b w:val="0"/>
          <w:bCs w:val="0"/>
          <w:sz w:val="18"/>
          <w:szCs w:val="18"/>
        </w:rPr>
        <w:t>i Rejestrze Zawodników Polskiego Związku Piłki Siatkowej</w:t>
      </w:r>
      <w:r>
        <w:rPr>
          <w:rStyle w:val="Pogrubienie"/>
          <w:b w:val="0"/>
          <w:bCs w:val="0"/>
          <w:sz w:val="18"/>
          <w:szCs w:val="18"/>
        </w:rPr>
        <w:t>. Wyrażamy zgodę na otrzymywanie wiadomości email z Ogólnopolskiego Systemu Ewidencji Klubów i Zawodników PZPS. Stwierdzamy poprawność powyższych danych.</w:t>
      </w:r>
    </w:p>
    <w:p w14:paraId="611328AB" w14:textId="77777777" w:rsidR="00203032" w:rsidRPr="00203032" w:rsidRDefault="00203032" w:rsidP="004A16EB">
      <w:pPr>
        <w:pStyle w:val="Bezodstpw"/>
        <w:jc w:val="both"/>
        <w:rPr>
          <w:rStyle w:val="Pogrubienie"/>
          <w:b w:val="0"/>
          <w:bCs w:val="0"/>
          <w:sz w:val="10"/>
          <w:szCs w:val="10"/>
        </w:rPr>
      </w:pPr>
      <w:r>
        <w:rPr>
          <w:rStyle w:val="Pogrubienie"/>
          <w:b w:val="0"/>
          <w:bCs w:val="0"/>
          <w:sz w:val="18"/>
          <w:szCs w:val="18"/>
        </w:rPr>
        <w:t xml:space="preserve"> </w:t>
      </w:r>
    </w:p>
    <w:p w14:paraId="370C0482" w14:textId="77777777" w:rsidR="00203032" w:rsidRP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(RODO), informujemy, iż:</w:t>
      </w:r>
      <w:r>
        <w:rPr>
          <w:rFonts w:cs="Times New Roman"/>
          <w:sz w:val="18"/>
          <w:szCs w:val="18"/>
        </w:rPr>
        <w:t xml:space="preserve"> </w:t>
      </w:r>
      <w:r w:rsidRPr="00203032">
        <w:rPr>
          <w:rFonts w:cs="Times New Roman"/>
          <w:sz w:val="18"/>
          <w:szCs w:val="18"/>
        </w:rPr>
        <w:t>Administratorem Pani/Pana (syna/córki) danych osobowych jest Klub</w:t>
      </w:r>
      <w:r w:rsidR="00CA4B02">
        <w:rPr>
          <w:rFonts w:cs="Times New Roman"/>
          <w:sz w:val="18"/>
          <w:szCs w:val="18"/>
        </w:rPr>
        <w:t>.</w:t>
      </w:r>
    </w:p>
    <w:p w14:paraId="6315C7A4" w14:textId="77777777" w:rsidR="00203032" w:rsidRP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 xml:space="preserve">Dane będą wykorzystywane do prawidłowego przeprowadzenia rozgrywek piłki siatkowej oraz rejestracji w Ogólnopolskim Systemie Ewidencji Klubów i Zawodników. </w:t>
      </w:r>
      <w:r w:rsidR="00CA4B02">
        <w:rPr>
          <w:rFonts w:cs="Times New Roman"/>
          <w:sz w:val="18"/>
          <w:szCs w:val="18"/>
        </w:rPr>
        <w:t xml:space="preserve">Dane osobowe mogą być wykorzystywane przez MWZPS i PZPS w celu właściwego prowadzenia rozgrywek i prowadzenia korespondencji mailowej. </w:t>
      </w:r>
      <w:r w:rsidRPr="00203032">
        <w:rPr>
          <w:rFonts w:cs="Times New Roman"/>
          <w:sz w:val="18"/>
          <w:szCs w:val="18"/>
        </w:rPr>
        <w:t>Ponadto niniejsza zgoda obejmuje wszelkie formy publikacji dotyczące wizerunku mojego Pani/Pana (syna/córki) , w szczególności plakaty, ulotki, bi</w:t>
      </w:r>
      <w:r>
        <w:rPr>
          <w:rFonts w:cs="Times New Roman"/>
          <w:sz w:val="18"/>
          <w:szCs w:val="18"/>
        </w:rPr>
        <w:t>l</w:t>
      </w:r>
      <w:r w:rsidRPr="00203032">
        <w:rPr>
          <w:rFonts w:cs="Times New Roman"/>
          <w:sz w:val="18"/>
          <w:szCs w:val="18"/>
        </w:rPr>
        <w:t xml:space="preserve">lboardy, foldery, inne drukowane materiały promocyjne, relacje i spoty telewizyjne, publikacje w gazetach i czasopismach, rozpowszechnianie w Internecie (w tym na portalach społecznościowych Facebook, Twitter, YouTube), itp. </w:t>
      </w:r>
    </w:p>
    <w:p w14:paraId="5598C54E" w14:textId="77777777" w:rsid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>Posiada Pani/Pan (syna/córki) prawo dostępu do treści swoich danych osobowych, prawo do ich sprostowania, usunięcia, jak również prawo do ograniczenia ich przetwarzania/prawo do cofnięcia zgody, prawo do przenoszenia danych, prawo do wniesienia sprzeciwu wobec przetwarzania Pani/Pana (syna/córki) danych osobowych. W przypadku cofnięcia zgodny na przetwarzanie danych osobowych, dane zostaną przekazane do Archiwum Państwowego po 15 latach od wycofania zgody lub żądaniu usunięcia danych osobowych.</w:t>
      </w:r>
      <w:r>
        <w:rPr>
          <w:rFonts w:cs="Times New Roman"/>
          <w:sz w:val="18"/>
          <w:szCs w:val="18"/>
        </w:rPr>
        <w:t xml:space="preserve"> </w:t>
      </w:r>
      <w:r w:rsidRPr="00203032">
        <w:rPr>
          <w:rFonts w:cs="Times New Roman"/>
          <w:sz w:val="18"/>
          <w:szCs w:val="18"/>
        </w:rPr>
        <w:t>Przysługuje Pani/Panu prawo wniesienia skargi do organu nadzorczego, jeśli Pani/Pana zdaniem, przetwarzanie danych osobowych Pani/Pana (syna / córki / podopiecznego) - narusza przepisy unijnego rozporządzenia RODO.</w:t>
      </w:r>
    </w:p>
    <w:p w14:paraId="60D61C4C" w14:textId="77777777" w:rsidR="00347CD1" w:rsidRDefault="00B812C1" w:rsidP="00347CD1">
      <w:pPr>
        <w:pStyle w:val="Bezodstpw"/>
        <w:jc w:val="right"/>
        <w:rPr>
          <w:rStyle w:val="Pogrubienie"/>
          <w:b w:val="0"/>
          <w:i/>
        </w:rPr>
      </w:pPr>
      <w:sdt>
        <w:sdtPr>
          <w:rPr>
            <w:rStyle w:val="Pogrubienie"/>
            <w:b w:val="0"/>
            <w:i/>
          </w:rPr>
          <w:id w:val="231200996"/>
          <w:placeholder>
            <w:docPart w:val="69DF78DCBBE04D37A92F9AF51194F6A3"/>
          </w:placeholder>
          <w:showingPlcHdr/>
        </w:sdtPr>
        <w:sdtEndPr>
          <w:rPr>
            <w:rStyle w:val="Domylnaczcionkaakapitu"/>
            <w:rFonts w:cs="Times New Roman"/>
            <w:b/>
            <w:bCs w:val="0"/>
            <w:szCs w:val="20"/>
          </w:rPr>
        </w:sdtEndPr>
        <w:sdtContent>
          <w:permStart w:id="440165546" w:edGrp="everyone"/>
          <w:r w:rsidR="00347CD1" w:rsidRPr="00347CD1">
            <w:rPr>
              <w:rStyle w:val="Tekstzastpczy"/>
            </w:rPr>
            <w:t>Warszawa</w:t>
          </w:r>
          <w:permEnd w:id="440165546"/>
        </w:sdtContent>
      </w:sdt>
      <w:r w:rsidR="00347CD1" w:rsidRPr="00347CD1">
        <w:rPr>
          <w:rStyle w:val="Pogrubienie"/>
          <w:b w:val="0"/>
          <w:i/>
        </w:rPr>
        <w:t xml:space="preserve">, </w:t>
      </w:r>
      <w:sdt>
        <w:sdtPr>
          <w:rPr>
            <w:rStyle w:val="Pogrubienie"/>
            <w:b w:val="0"/>
            <w:i/>
          </w:rPr>
          <w:id w:val="-942541253"/>
          <w:placeholder>
            <w:docPart w:val="3FA8009EADBA4F86B3D5BF24997928E6"/>
          </w:placeholder>
          <w:showingPlcHdr/>
          <w:date w:fullDate="2017-06-10T00:00:00Z">
            <w:dateFormat w:val="d MMMM 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/>
            <w:bCs w:val="0"/>
            <w:szCs w:val="20"/>
          </w:rPr>
        </w:sdtEndPr>
        <w:sdtContent>
          <w:permStart w:id="311045346" w:edGrp="everyone"/>
          <w:r w:rsidR="00347CD1" w:rsidRPr="00347CD1">
            <w:rPr>
              <w:rStyle w:val="Tekstzastpczy"/>
              <w:szCs w:val="20"/>
            </w:rPr>
            <w:t>Wybierz datę</w:t>
          </w:r>
          <w:permEnd w:id="311045346"/>
        </w:sdtContent>
      </w:sdt>
    </w:p>
    <w:p w14:paraId="11087D15" w14:textId="77777777" w:rsidR="00347CD1" w:rsidRDefault="00347CD1" w:rsidP="00347CD1">
      <w:pPr>
        <w:pStyle w:val="Bezodstpw"/>
        <w:jc w:val="right"/>
        <w:rPr>
          <w:rStyle w:val="Pogrubienie"/>
          <w:b w:val="0"/>
          <w:i/>
        </w:rPr>
      </w:pPr>
    </w:p>
    <w:p w14:paraId="0DB35092" w14:textId="77777777" w:rsidR="00347CD1" w:rsidRDefault="000219FA" w:rsidP="000219FA">
      <w:pPr>
        <w:pStyle w:val="Bezodstpw"/>
        <w:rPr>
          <w:rStyle w:val="Pogrubienie"/>
          <w:b w:val="0"/>
          <w:iCs/>
        </w:rPr>
      </w:pPr>
      <w:r>
        <w:rPr>
          <w:rStyle w:val="Pogrubienie"/>
          <w:b w:val="0"/>
          <w:iCs/>
        </w:rPr>
        <w:t xml:space="preserve">          ……………………………………………………                                   ………………………………</w:t>
      </w:r>
    </w:p>
    <w:p w14:paraId="33269E86" w14:textId="77777777" w:rsidR="000219FA" w:rsidRPr="000219FA" w:rsidRDefault="000219FA" w:rsidP="000219FA">
      <w:pPr>
        <w:pStyle w:val="Bezodstpw"/>
        <w:jc w:val="center"/>
        <w:rPr>
          <w:rFonts w:cs="Times New Roman"/>
          <w:iCs/>
          <w:sz w:val="16"/>
          <w:szCs w:val="16"/>
        </w:rPr>
      </w:pPr>
      <w:r>
        <w:rPr>
          <w:rFonts w:cs="Times New Roman"/>
          <w:iCs/>
          <w:sz w:val="18"/>
          <w:szCs w:val="18"/>
        </w:rPr>
        <w:t xml:space="preserve"> (</w:t>
      </w:r>
      <w:r>
        <w:rPr>
          <w:rFonts w:cs="Times New Roman"/>
          <w:iCs/>
          <w:sz w:val="16"/>
          <w:szCs w:val="16"/>
        </w:rPr>
        <w:t>podpisy rodziców/prawnych opiekunów)                                            (podpis zawodnika/czki)</w:t>
      </w:r>
    </w:p>
    <w:sectPr w:rsidR="000219FA" w:rsidRPr="000219FA" w:rsidSect="004D10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D2E50" w14:textId="77777777" w:rsidR="00B812C1" w:rsidRDefault="00B812C1" w:rsidP="00CF3BB4">
      <w:pPr>
        <w:spacing w:after="0" w:line="240" w:lineRule="auto"/>
      </w:pPr>
      <w:r>
        <w:separator/>
      </w:r>
    </w:p>
  </w:endnote>
  <w:endnote w:type="continuationSeparator" w:id="0">
    <w:p w14:paraId="5D5FE1E4" w14:textId="77777777" w:rsidR="00B812C1" w:rsidRDefault="00B812C1" w:rsidP="00CF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1"/>
    </w:tblGrid>
    <w:tr w:rsidR="004D102F" w14:paraId="2C3845D6" w14:textId="77777777" w:rsidTr="004D102F">
      <w:tc>
        <w:tcPr>
          <w:tcW w:w="5000" w:type="pct"/>
        </w:tcPr>
        <w:p w14:paraId="6711AD75" w14:textId="77777777" w:rsidR="004D102F" w:rsidRDefault="004D102F">
          <w:pPr>
            <w:pStyle w:val="Stopka"/>
            <w:rPr>
              <w:caps/>
              <w:color w:val="5B9BD5" w:themeColor="accent1"/>
              <w:sz w:val="18"/>
              <w:szCs w:val="18"/>
            </w:rPr>
          </w:pPr>
        </w:p>
      </w:tc>
    </w:tr>
  </w:tbl>
  <w:p w14:paraId="05DBDE8A" w14:textId="77777777" w:rsidR="004D102F" w:rsidRDefault="004D10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E2948" w14:textId="77777777" w:rsidR="00B812C1" w:rsidRDefault="00B812C1" w:rsidP="00CF3BB4">
      <w:pPr>
        <w:spacing w:after="0" w:line="240" w:lineRule="auto"/>
      </w:pPr>
      <w:r>
        <w:separator/>
      </w:r>
    </w:p>
  </w:footnote>
  <w:footnote w:type="continuationSeparator" w:id="0">
    <w:p w14:paraId="56A8A62A" w14:textId="77777777" w:rsidR="00B812C1" w:rsidRDefault="00B812C1" w:rsidP="00CF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BE340" w14:textId="77777777" w:rsidR="00CF3BB4" w:rsidRDefault="00B812C1">
    <w:pPr>
      <w:pStyle w:val="Nagwek"/>
    </w:pPr>
    <w:r>
      <w:rPr>
        <w:noProof/>
        <w:lang w:val="en-GB" w:eastAsia="en-GB"/>
      </w:rPr>
      <w:pict w14:anchorId="719C4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9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334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09"/>
      <w:gridCol w:w="3010"/>
    </w:tblGrid>
    <w:tr w:rsidR="004D102F" w14:paraId="63CFFA72" w14:textId="77777777" w:rsidTr="004D102F">
      <w:trPr>
        <w:trHeight w:val="720"/>
      </w:trPr>
      <w:tc>
        <w:tcPr>
          <w:tcW w:w="2500" w:type="pct"/>
        </w:tcPr>
        <w:p w14:paraId="66E5A2D8" w14:textId="77777777" w:rsidR="004D102F" w:rsidRDefault="004D102F">
          <w:pPr>
            <w:pStyle w:val="Nagwek"/>
            <w:rPr>
              <w:color w:val="5B9BD5" w:themeColor="accent1"/>
            </w:rPr>
          </w:pPr>
        </w:p>
      </w:tc>
      <w:tc>
        <w:tcPr>
          <w:tcW w:w="2500" w:type="pct"/>
        </w:tcPr>
        <w:p w14:paraId="12A5202C" w14:textId="77777777" w:rsidR="004D102F" w:rsidRDefault="004D102F">
          <w:pPr>
            <w:pStyle w:val="Nagwek"/>
            <w:jc w:val="center"/>
            <w:rPr>
              <w:color w:val="5B9BD5" w:themeColor="accent1"/>
            </w:rPr>
          </w:pPr>
        </w:p>
      </w:tc>
    </w:tr>
  </w:tbl>
  <w:p w14:paraId="3CC7C5AD" w14:textId="77777777" w:rsidR="00CF3BB4" w:rsidRDefault="00B812C1">
    <w:pPr>
      <w:pStyle w:val="Nagwek"/>
    </w:pPr>
    <w:r>
      <w:rPr>
        <w:noProof/>
        <w:lang w:val="en-GB" w:eastAsia="en-GB"/>
      </w:rPr>
      <w:pict w14:anchorId="13B62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20" o:spid="_x0000_s2051" type="#_x0000_t75" style="position:absolute;margin-left:-72.1pt;margin-top:-94.5pt;width:595.3pt;height:841.9pt;z-index:-251656192;mso-position-horizontal-relative:margin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700B4" w14:textId="77777777" w:rsidR="00CF3BB4" w:rsidRDefault="00B812C1">
    <w:pPr>
      <w:pStyle w:val="Nagwek"/>
    </w:pPr>
    <w:r>
      <w:rPr>
        <w:noProof/>
        <w:lang w:val="en-GB" w:eastAsia="en-GB"/>
      </w:rPr>
      <w:pict w14:anchorId="4F2C52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8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78D0"/>
    <w:multiLevelType w:val="hybridMultilevel"/>
    <w:tmpl w:val="C0D43F4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45AD0"/>
    <w:multiLevelType w:val="hybridMultilevel"/>
    <w:tmpl w:val="76B8D378"/>
    <w:lvl w:ilvl="0" w:tplc="23FCDB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A66D1"/>
    <w:multiLevelType w:val="hybridMultilevel"/>
    <w:tmpl w:val="0CE63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A7DD1"/>
    <w:multiLevelType w:val="hybridMultilevel"/>
    <w:tmpl w:val="EC82B8E2"/>
    <w:lvl w:ilvl="0" w:tplc="288A8F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9516F"/>
    <w:multiLevelType w:val="hybridMultilevel"/>
    <w:tmpl w:val="D4AA0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051D2"/>
    <w:multiLevelType w:val="hybridMultilevel"/>
    <w:tmpl w:val="C1D82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359BB"/>
    <w:multiLevelType w:val="hybridMultilevel"/>
    <w:tmpl w:val="6B703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D64F2"/>
    <w:multiLevelType w:val="hybridMultilevel"/>
    <w:tmpl w:val="D1F093D8"/>
    <w:lvl w:ilvl="0" w:tplc="5DF85A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47B05"/>
    <w:multiLevelType w:val="hybridMultilevel"/>
    <w:tmpl w:val="58C059F0"/>
    <w:lvl w:ilvl="0" w:tplc="188C0F3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52A7"/>
    <w:multiLevelType w:val="hybridMultilevel"/>
    <w:tmpl w:val="B080A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062417"/>
    <w:multiLevelType w:val="hybridMultilevel"/>
    <w:tmpl w:val="017EB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06CB1"/>
    <w:multiLevelType w:val="hybridMultilevel"/>
    <w:tmpl w:val="CFC8A426"/>
    <w:lvl w:ilvl="0" w:tplc="70F03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6D674C"/>
    <w:multiLevelType w:val="hybridMultilevel"/>
    <w:tmpl w:val="2E7A46D2"/>
    <w:lvl w:ilvl="0" w:tplc="04150011">
      <w:start w:val="1"/>
      <w:numFmt w:val="decimal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17901854"/>
    <w:multiLevelType w:val="hybridMultilevel"/>
    <w:tmpl w:val="E29AE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96747F"/>
    <w:multiLevelType w:val="hybridMultilevel"/>
    <w:tmpl w:val="E8326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744D9"/>
    <w:multiLevelType w:val="hybridMultilevel"/>
    <w:tmpl w:val="413045CA"/>
    <w:lvl w:ilvl="0" w:tplc="BCFC9B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DA21DE"/>
    <w:multiLevelType w:val="hybridMultilevel"/>
    <w:tmpl w:val="57D05E50"/>
    <w:lvl w:ilvl="0" w:tplc="2180A1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41091"/>
    <w:multiLevelType w:val="hybridMultilevel"/>
    <w:tmpl w:val="B164E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B6DCE"/>
    <w:multiLevelType w:val="hybridMultilevel"/>
    <w:tmpl w:val="B88A19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9324B"/>
    <w:multiLevelType w:val="hybridMultilevel"/>
    <w:tmpl w:val="8DA2FA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75CFE"/>
    <w:multiLevelType w:val="hybridMultilevel"/>
    <w:tmpl w:val="A2FAE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4A405B"/>
    <w:multiLevelType w:val="hybridMultilevel"/>
    <w:tmpl w:val="03846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55877"/>
    <w:multiLevelType w:val="hybridMultilevel"/>
    <w:tmpl w:val="DAD82C80"/>
    <w:lvl w:ilvl="0" w:tplc="E702D0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09D63FE"/>
    <w:multiLevelType w:val="hybridMultilevel"/>
    <w:tmpl w:val="5FBE6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D7FED"/>
    <w:multiLevelType w:val="hybridMultilevel"/>
    <w:tmpl w:val="E7AE9740"/>
    <w:lvl w:ilvl="0" w:tplc="0C8A86A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941624B"/>
    <w:multiLevelType w:val="hybridMultilevel"/>
    <w:tmpl w:val="F26CCB9A"/>
    <w:lvl w:ilvl="0" w:tplc="78689A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41294"/>
    <w:multiLevelType w:val="hybridMultilevel"/>
    <w:tmpl w:val="B2DE86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87C59"/>
    <w:multiLevelType w:val="hybridMultilevel"/>
    <w:tmpl w:val="766E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20E0E"/>
    <w:multiLevelType w:val="hybridMultilevel"/>
    <w:tmpl w:val="7FAC87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67B7E"/>
    <w:multiLevelType w:val="hybridMultilevel"/>
    <w:tmpl w:val="63149334"/>
    <w:lvl w:ilvl="0" w:tplc="B9A2F5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A11AC2"/>
    <w:multiLevelType w:val="hybridMultilevel"/>
    <w:tmpl w:val="4844E560"/>
    <w:lvl w:ilvl="0" w:tplc="12B4DD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46D5861"/>
    <w:multiLevelType w:val="hybridMultilevel"/>
    <w:tmpl w:val="A26A4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DD2ABA"/>
    <w:multiLevelType w:val="hybridMultilevel"/>
    <w:tmpl w:val="B61268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D543D"/>
    <w:multiLevelType w:val="hybridMultilevel"/>
    <w:tmpl w:val="98381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92C5F"/>
    <w:multiLevelType w:val="hybridMultilevel"/>
    <w:tmpl w:val="672EAD34"/>
    <w:lvl w:ilvl="0" w:tplc="3D7666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F226BD"/>
    <w:multiLevelType w:val="hybridMultilevel"/>
    <w:tmpl w:val="C6542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179D1"/>
    <w:multiLevelType w:val="hybridMultilevel"/>
    <w:tmpl w:val="06B82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9"/>
  </w:num>
  <w:num w:numId="4">
    <w:abstractNumId w:val="8"/>
  </w:num>
  <w:num w:numId="5">
    <w:abstractNumId w:val="7"/>
  </w:num>
  <w:num w:numId="6">
    <w:abstractNumId w:val="30"/>
  </w:num>
  <w:num w:numId="7">
    <w:abstractNumId w:val="18"/>
  </w:num>
  <w:num w:numId="8">
    <w:abstractNumId w:val="22"/>
  </w:num>
  <w:num w:numId="9">
    <w:abstractNumId w:val="14"/>
  </w:num>
  <w:num w:numId="10">
    <w:abstractNumId w:val="13"/>
  </w:num>
  <w:num w:numId="11">
    <w:abstractNumId w:val="3"/>
  </w:num>
  <w:num w:numId="12">
    <w:abstractNumId w:val="36"/>
  </w:num>
  <w:num w:numId="13">
    <w:abstractNumId w:val="25"/>
  </w:num>
  <w:num w:numId="14">
    <w:abstractNumId w:val="27"/>
  </w:num>
  <w:num w:numId="15">
    <w:abstractNumId w:val="20"/>
  </w:num>
  <w:num w:numId="16">
    <w:abstractNumId w:val="1"/>
  </w:num>
  <w:num w:numId="17">
    <w:abstractNumId w:val="35"/>
  </w:num>
  <w:num w:numId="18">
    <w:abstractNumId w:val="31"/>
  </w:num>
  <w:num w:numId="19">
    <w:abstractNumId w:val="11"/>
  </w:num>
  <w:num w:numId="20">
    <w:abstractNumId w:val="6"/>
  </w:num>
  <w:num w:numId="21">
    <w:abstractNumId w:val="15"/>
  </w:num>
  <w:num w:numId="22">
    <w:abstractNumId w:val="21"/>
  </w:num>
  <w:num w:numId="23">
    <w:abstractNumId w:val="24"/>
  </w:num>
  <w:num w:numId="24">
    <w:abstractNumId w:val="4"/>
  </w:num>
  <w:num w:numId="25">
    <w:abstractNumId w:val="26"/>
  </w:num>
  <w:num w:numId="26">
    <w:abstractNumId w:val="5"/>
  </w:num>
  <w:num w:numId="27">
    <w:abstractNumId w:val="10"/>
  </w:num>
  <w:num w:numId="28">
    <w:abstractNumId w:val="12"/>
  </w:num>
  <w:num w:numId="29">
    <w:abstractNumId w:val="33"/>
  </w:num>
  <w:num w:numId="30">
    <w:abstractNumId w:val="32"/>
  </w:num>
  <w:num w:numId="31">
    <w:abstractNumId w:val="28"/>
  </w:num>
  <w:num w:numId="32">
    <w:abstractNumId w:val="34"/>
  </w:num>
  <w:num w:numId="33">
    <w:abstractNumId w:val="2"/>
  </w:num>
  <w:num w:numId="34">
    <w:abstractNumId w:val="16"/>
  </w:num>
  <w:num w:numId="35">
    <w:abstractNumId w:val="17"/>
  </w:num>
  <w:num w:numId="36">
    <w:abstractNumId w:val="23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rwieM1xH6gVfCNFDDGWKLkQ+wcWAyXpGuSQum73NcQFuOkVHm60BKXX2TQONJ9tUja2pUnlm6rAAhIkg5MPAQw==" w:salt="VvtNwOTmjaSAZDbP8CGMyw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02F"/>
    <w:rsid w:val="000219FA"/>
    <w:rsid w:val="0003472A"/>
    <w:rsid w:val="0016036C"/>
    <w:rsid w:val="00203032"/>
    <w:rsid w:val="00347CD1"/>
    <w:rsid w:val="003C74C7"/>
    <w:rsid w:val="00407406"/>
    <w:rsid w:val="00461B7A"/>
    <w:rsid w:val="00477722"/>
    <w:rsid w:val="004A16EB"/>
    <w:rsid w:val="004D102F"/>
    <w:rsid w:val="004F3F97"/>
    <w:rsid w:val="00540282"/>
    <w:rsid w:val="005D3A3D"/>
    <w:rsid w:val="005E76F6"/>
    <w:rsid w:val="006E0591"/>
    <w:rsid w:val="0071215E"/>
    <w:rsid w:val="009906B6"/>
    <w:rsid w:val="00B3106D"/>
    <w:rsid w:val="00B812C1"/>
    <w:rsid w:val="00BA445D"/>
    <w:rsid w:val="00CA4B02"/>
    <w:rsid w:val="00CF37E7"/>
    <w:rsid w:val="00CF3BB4"/>
    <w:rsid w:val="00DD7237"/>
    <w:rsid w:val="00E83C29"/>
    <w:rsid w:val="00EF4331"/>
    <w:rsid w:val="00F45D71"/>
    <w:rsid w:val="00F6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098397"/>
  <w15:chartTrackingRefBased/>
  <w15:docId w15:val="{82617D8E-BA79-4D67-AE15-ECD0EF42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D102F"/>
    <w:pPr>
      <w:spacing w:before="240" w:after="400" w:line="360" w:lineRule="auto"/>
    </w:pPr>
    <w:rPr>
      <w:rFonts w:ascii="Verdana" w:hAnsi="Verdana"/>
      <w:sz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BB4"/>
  </w:style>
  <w:style w:type="paragraph" w:styleId="Stopka">
    <w:name w:val="footer"/>
    <w:basedOn w:val="Normalny"/>
    <w:link w:val="Stopka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BB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102F"/>
    <w:pPr>
      <w:spacing w:before="0" w:after="0" w:line="240" w:lineRule="auto"/>
    </w:pPr>
    <w:rPr>
      <w:rFonts w:ascii="Calibri" w:eastAsia="Calibri" w:hAnsi="Calibri" w:cs="Times New Roman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102F"/>
    <w:rPr>
      <w:rFonts w:ascii="Calibri" w:eastAsia="Calibri" w:hAnsi="Calibri" w:cs="Times New Roman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4D102F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4D102F"/>
    <w:rPr>
      <w:vertAlign w:val="superscript"/>
    </w:rPr>
  </w:style>
  <w:style w:type="table" w:styleId="Tabela-Siatka">
    <w:name w:val="Table Grid"/>
    <w:basedOn w:val="Standardowy"/>
    <w:uiPriority w:val="39"/>
    <w:rsid w:val="00B3106D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106D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06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06D"/>
    <w:rPr>
      <w:rFonts w:ascii="Verdana" w:hAnsi="Verdana"/>
      <w:sz w:val="20"/>
      <w:szCs w:val="20"/>
      <w:lang w:val="pl-PL"/>
    </w:rPr>
  </w:style>
  <w:style w:type="paragraph" w:styleId="Bezodstpw">
    <w:name w:val="No Spacing"/>
    <w:uiPriority w:val="1"/>
    <w:qFormat/>
    <w:rsid w:val="00EF4331"/>
    <w:pPr>
      <w:spacing w:after="0" w:line="240" w:lineRule="auto"/>
    </w:pPr>
    <w:rPr>
      <w:rFonts w:ascii="Verdana" w:hAnsi="Verdana"/>
      <w:sz w:val="20"/>
      <w:lang w:val="pl-PL"/>
    </w:rPr>
  </w:style>
  <w:style w:type="character" w:styleId="Tekstzastpczy">
    <w:name w:val="Placeholder Text"/>
    <w:basedOn w:val="Domylnaczcionkaakapitu"/>
    <w:uiPriority w:val="99"/>
    <w:semiHidden/>
    <w:rsid w:val="0003472A"/>
    <w:rPr>
      <w:color w:val="808080"/>
    </w:rPr>
  </w:style>
  <w:style w:type="table" w:customStyle="1" w:styleId="Zwykatabela21">
    <w:name w:val="Zwykła tabela 21"/>
    <w:basedOn w:val="Standardowy"/>
    <w:uiPriority w:val="42"/>
    <w:rsid w:val="0003472A"/>
    <w:pPr>
      <w:spacing w:after="0" w:line="240" w:lineRule="auto"/>
    </w:pPr>
    <w:rPr>
      <w:lang w:val="pl-PL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ogrubienie">
    <w:name w:val="Strong"/>
    <w:basedOn w:val="Domylnaczcionkaakapitu"/>
    <w:uiPriority w:val="22"/>
    <w:qFormat/>
    <w:rsid w:val="00034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2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ulpit\vid_paper_empty_v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CA191E1AD834E4EAF3BF7DB17150C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81BE5D-F574-4D33-9209-D606D93C1976}"/>
      </w:docPartPr>
      <w:docPartBody>
        <w:p w:rsidR="00C872A2" w:rsidRDefault="00A93321" w:rsidP="00A93321">
          <w:pPr>
            <w:pStyle w:val="2CA191E1AD834E4EAF3BF7DB17150CBB"/>
          </w:pPr>
          <w:r>
            <w:rPr>
              <w:rStyle w:val="Tekstzastpczy"/>
            </w:rPr>
            <w:t>000/2001</w:t>
          </w:r>
        </w:p>
      </w:docPartBody>
    </w:docPart>
    <w:docPart>
      <w:docPartPr>
        <w:name w:val="CCAC420434D341DBB062D7C1636D0D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39C0BC-0F7E-483E-BB31-B530D492CA52}"/>
      </w:docPartPr>
      <w:docPartBody>
        <w:p w:rsidR="00C872A2" w:rsidRDefault="00A93321" w:rsidP="00A93321">
          <w:pPr>
            <w:pStyle w:val="CCAC420434D341DBB062D7C1636D0D43"/>
          </w:pPr>
          <w:r>
            <w:rPr>
              <w:rStyle w:val="Tekstzastpczy"/>
            </w:rPr>
            <w:t>Jan Antoni</w:t>
          </w:r>
        </w:p>
      </w:docPartBody>
    </w:docPart>
    <w:docPart>
      <w:docPartPr>
        <w:name w:val="DC57F2F27B9B49CBBF67172EC207B3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BB5004-E729-4397-AE98-C803431DB808}"/>
      </w:docPartPr>
      <w:docPartBody>
        <w:p w:rsidR="00C872A2" w:rsidRDefault="00A93321" w:rsidP="00A93321">
          <w:pPr>
            <w:pStyle w:val="DC57F2F27B9B49CBBF67172EC207B32C"/>
          </w:pPr>
          <w:r>
            <w:rPr>
              <w:rStyle w:val="Tekstzastpczy"/>
            </w:rPr>
            <w:t>Nowak-Kowalski</w:t>
          </w:r>
        </w:p>
      </w:docPartBody>
    </w:docPart>
    <w:docPart>
      <w:docPartPr>
        <w:name w:val="B7B8E4D2A62E42B79F5DF546DA1BBF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7DD203-98A0-4743-B502-8571D03E6125}"/>
      </w:docPartPr>
      <w:docPartBody>
        <w:p w:rsidR="00C872A2" w:rsidRDefault="00A93321" w:rsidP="00A93321">
          <w:pPr>
            <w:pStyle w:val="B7B8E4D2A62E42B79F5DF546DA1BBFBE"/>
          </w:pPr>
          <w:r>
            <w:rPr>
              <w:rStyle w:val="Tekstzastpczy"/>
              <w:b/>
            </w:rPr>
            <w:t>89120612345</w:t>
          </w:r>
        </w:p>
      </w:docPartBody>
    </w:docPart>
    <w:docPart>
      <w:docPartPr>
        <w:name w:val="24FD29D782E6469CBBDE0093BC0884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759B12-C04C-4093-BA80-478D8C245B71}"/>
      </w:docPartPr>
      <w:docPartBody>
        <w:p w:rsidR="00C872A2" w:rsidRDefault="00A93321" w:rsidP="00A93321">
          <w:pPr>
            <w:pStyle w:val="24FD29D782E6469CBBDE0093BC0884C1"/>
          </w:pPr>
          <w:r>
            <w:rPr>
              <w:rStyle w:val="Tekstzastpczy"/>
              <w:b/>
            </w:rPr>
            <w:t>06.12.1989</w:t>
          </w:r>
        </w:p>
      </w:docPartBody>
    </w:docPart>
    <w:docPart>
      <w:docPartPr>
        <w:name w:val="06AE99DE7E7946319BB16E2E2192F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FD9DA-A159-45E5-9289-A7F0726C4C39}"/>
      </w:docPartPr>
      <w:docPartBody>
        <w:p w:rsidR="00C872A2" w:rsidRDefault="00A93321" w:rsidP="00A93321">
          <w:pPr>
            <w:pStyle w:val="06AE99DE7E7946319BB16E2E2192F251"/>
          </w:pPr>
          <w:r>
            <w:rPr>
              <w:rStyle w:val="Tekstzastpczy"/>
              <w:b/>
            </w:rPr>
            <w:t>Konstancin Jeziorna</w:t>
          </w:r>
        </w:p>
      </w:docPartBody>
    </w:docPart>
    <w:docPart>
      <w:docPartPr>
        <w:name w:val="FD45AF9340EE483AB2A6C73BA838A0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98C300-FB83-4E5F-B9E2-9B10529FFE5D}"/>
      </w:docPartPr>
      <w:docPartBody>
        <w:p w:rsidR="00C872A2" w:rsidRDefault="00A93321" w:rsidP="00A93321">
          <w:pPr>
            <w:pStyle w:val="FD45AF9340EE483AB2A6C73BA838A06C"/>
          </w:pPr>
          <w:r>
            <w:rPr>
              <w:rStyle w:val="Tekstzastpczy"/>
              <w:b/>
            </w:rPr>
            <w:t>jan.kowalski@gmail.com</w:t>
          </w:r>
        </w:p>
      </w:docPartBody>
    </w:docPart>
    <w:docPart>
      <w:docPartPr>
        <w:name w:val="3C211EE3F01A4AEABF1AE0850B066A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B4645B-5CF5-465A-BF25-772B2173D6C2}"/>
      </w:docPartPr>
      <w:docPartBody>
        <w:p w:rsidR="00C872A2" w:rsidRDefault="00A93321" w:rsidP="00A93321">
          <w:pPr>
            <w:pStyle w:val="3C211EE3F01A4AEABF1AE0850B066A85"/>
          </w:pPr>
          <w:r>
            <w:rPr>
              <w:rStyle w:val="Tekstzastpczy"/>
              <w:b/>
            </w:rPr>
            <w:t>500-123-456</w:t>
          </w:r>
        </w:p>
      </w:docPartBody>
    </w:docPart>
    <w:docPart>
      <w:docPartPr>
        <w:name w:val="4C5706B1F88742248EA3896434217D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AB8B21-96A0-449C-A50F-EA3BF56A1075}"/>
      </w:docPartPr>
      <w:docPartBody>
        <w:p w:rsidR="00C872A2" w:rsidRDefault="00A93321" w:rsidP="00A93321">
          <w:pPr>
            <w:pStyle w:val="4C5706B1F88742248EA3896434217DAC"/>
          </w:pPr>
          <w:r>
            <w:rPr>
              <w:rStyle w:val="Tekstzastpczy"/>
              <w:b/>
            </w:rPr>
            <w:t>Generała Michała Karaszewicza-Tokarzewskiego</w:t>
          </w:r>
        </w:p>
      </w:docPartBody>
    </w:docPart>
    <w:docPart>
      <w:docPartPr>
        <w:name w:val="00C2CFB1E15143BB80BF416A6A5796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42D093-9A2F-4DB4-B45B-DB240B1D994C}"/>
      </w:docPartPr>
      <w:docPartBody>
        <w:p w:rsidR="00C872A2" w:rsidRDefault="00A93321" w:rsidP="00A93321">
          <w:pPr>
            <w:pStyle w:val="00C2CFB1E15143BB80BF416A6A5796EC"/>
          </w:pPr>
          <w:r>
            <w:rPr>
              <w:rStyle w:val="Tekstzastpczy"/>
              <w:b/>
            </w:rPr>
            <w:t>12a</w:t>
          </w:r>
        </w:p>
      </w:docPartBody>
    </w:docPart>
    <w:docPart>
      <w:docPartPr>
        <w:name w:val="25A52581F1E242D4B47E7101740918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7BC5D3-A87C-4D65-A497-3AE4377245AC}"/>
      </w:docPartPr>
      <w:docPartBody>
        <w:p w:rsidR="00C872A2" w:rsidRDefault="00A93321" w:rsidP="00A93321">
          <w:pPr>
            <w:pStyle w:val="25A52581F1E242D4B47E7101740918F2"/>
          </w:pPr>
          <w:r>
            <w:rPr>
              <w:rStyle w:val="Tekstzastpczy"/>
              <w:b/>
            </w:rPr>
            <w:t>131</w:t>
          </w:r>
        </w:p>
      </w:docPartBody>
    </w:docPart>
    <w:docPart>
      <w:docPartPr>
        <w:name w:val="7597D968F38C496E9DDFDAE4BD3FF9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5A4FA8-8119-4636-94D8-F4F3D0F13C75}"/>
      </w:docPartPr>
      <w:docPartBody>
        <w:p w:rsidR="00C872A2" w:rsidRDefault="00A93321" w:rsidP="00A93321">
          <w:pPr>
            <w:pStyle w:val="7597D968F38C496E9DDFDAE4BD3FF928"/>
          </w:pPr>
          <w:r>
            <w:rPr>
              <w:rStyle w:val="Tekstzastpczy"/>
              <w:b/>
            </w:rPr>
            <w:t>00-999</w:t>
          </w:r>
        </w:p>
      </w:docPartBody>
    </w:docPart>
    <w:docPart>
      <w:docPartPr>
        <w:name w:val="8DBC8FC80DFB449A98A4314119D46A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121C85-5FDF-4904-84AD-CC950425AC25}"/>
      </w:docPartPr>
      <w:docPartBody>
        <w:p w:rsidR="00C872A2" w:rsidRDefault="00A93321" w:rsidP="00A93321">
          <w:pPr>
            <w:pStyle w:val="8DBC8FC80DFB449A98A4314119D46A49"/>
          </w:pPr>
          <w:r>
            <w:rPr>
              <w:rStyle w:val="Tekstzastpczy"/>
              <w:b/>
            </w:rPr>
            <w:t>Warszawa Anin</w:t>
          </w:r>
        </w:p>
      </w:docPartBody>
    </w:docPart>
    <w:docPart>
      <w:docPartPr>
        <w:name w:val="4DD163BD484F4A64B71DF24A93F84C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96A4CB-7D0F-4A9C-905D-2B752A86A151}"/>
      </w:docPartPr>
      <w:docPartBody>
        <w:p w:rsidR="00C872A2" w:rsidRDefault="00A93321" w:rsidP="00A93321">
          <w:pPr>
            <w:pStyle w:val="4DD163BD484F4A64B71DF24A93F84C33"/>
          </w:pPr>
          <w:r>
            <w:rPr>
              <w:rStyle w:val="Tekstzastpczy"/>
              <w:b/>
            </w:rPr>
            <w:t>Katarzyna Nowak-Kowalska, Piotr Nowak-Kowalski</w:t>
          </w:r>
        </w:p>
      </w:docPartBody>
    </w:docPart>
    <w:docPart>
      <w:docPartPr>
        <w:name w:val="2274AEF26225416FBAA88736F5FE1E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B6ADA1-26D2-4FF7-86D8-9F4411631BEF}"/>
      </w:docPartPr>
      <w:docPartBody>
        <w:p w:rsidR="00C872A2" w:rsidRDefault="00A93321" w:rsidP="00A93321">
          <w:pPr>
            <w:pStyle w:val="2274AEF26225416FBAA88736F5FE1E4E"/>
          </w:pPr>
          <w:r>
            <w:rPr>
              <w:rStyle w:val="Tekstzastpczy"/>
              <w:b/>
            </w:rPr>
            <w:t>500-123-456, 600-123-456</w:t>
          </w:r>
        </w:p>
      </w:docPartBody>
    </w:docPart>
    <w:docPart>
      <w:docPartPr>
        <w:name w:val="7095017B5F17415E93877EF8253740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C5504A-40CE-4EE5-9121-2B227DFA34B8}"/>
      </w:docPartPr>
      <w:docPartBody>
        <w:p w:rsidR="00C872A2" w:rsidRDefault="00A93321" w:rsidP="00A93321">
          <w:pPr>
            <w:pStyle w:val="7095017B5F17415E93877EF825374053"/>
          </w:pPr>
          <w:r w:rsidRPr="00CB5738">
            <w:rPr>
              <w:rStyle w:val="Tekstzastpczy"/>
              <w:b/>
              <w:szCs w:val="20"/>
            </w:rPr>
            <w:t>AZS AWF Warszawa</w:t>
          </w:r>
        </w:p>
      </w:docPartBody>
    </w:docPart>
    <w:docPart>
      <w:docPartPr>
        <w:name w:val="3FA8009EADBA4F86B3D5BF24997928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70A0CA-898F-4D36-963A-1A12BDE16328}"/>
      </w:docPartPr>
      <w:docPartBody>
        <w:p w:rsidR="00C872A2" w:rsidRDefault="00A93321" w:rsidP="00A93321">
          <w:pPr>
            <w:pStyle w:val="3FA8009EADBA4F86B3D5BF24997928E6"/>
          </w:pPr>
          <w:r w:rsidRPr="00CB5738">
            <w:rPr>
              <w:rStyle w:val="Tekstzastpczy"/>
              <w:szCs w:val="20"/>
            </w:rPr>
            <w:t>Wybierz datę</w:t>
          </w:r>
        </w:p>
      </w:docPartBody>
    </w:docPart>
    <w:docPart>
      <w:docPartPr>
        <w:name w:val="69DF78DCBBE04D37A92F9AF51194F6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1B9227-212C-4678-8CAA-36796A33C5F2}"/>
      </w:docPartPr>
      <w:docPartBody>
        <w:p w:rsidR="00C872A2" w:rsidRDefault="00A93321" w:rsidP="00A93321">
          <w:pPr>
            <w:pStyle w:val="69DF78DCBBE04D37A92F9AF51194F6A3"/>
          </w:pPr>
          <w:r>
            <w:rPr>
              <w:rStyle w:val="Tekstzastpczy"/>
            </w:rPr>
            <w:t>Warszawa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321"/>
    <w:rsid w:val="0039545C"/>
    <w:rsid w:val="00696DD2"/>
    <w:rsid w:val="007151D8"/>
    <w:rsid w:val="00A93321"/>
    <w:rsid w:val="00AC0D5A"/>
    <w:rsid w:val="00C8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93321"/>
    <w:rPr>
      <w:color w:val="808080"/>
    </w:rPr>
  </w:style>
  <w:style w:type="paragraph" w:customStyle="1" w:styleId="435B8DF229644F53B069AB48EEA2E2D3">
    <w:name w:val="435B8DF229644F53B069AB48EEA2E2D3"/>
    <w:rsid w:val="00A93321"/>
  </w:style>
  <w:style w:type="paragraph" w:customStyle="1" w:styleId="B7718E87EF0B4C8F9FF1A87327D0FFB6">
    <w:name w:val="B7718E87EF0B4C8F9FF1A87327D0FFB6"/>
    <w:rsid w:val="00A93321"/>
  </w:style>
  <w:style w:type="paragraph" w:customStyle="1" w:styleId="96EC7AA9E9624495A3F44253F5F3ACBB">
    <w:name w:val="96EC7AA9E9624495A3F44253F5F3ACBB"/>
    <w:rsid w:val="00A93321"/>
  </w:style>
  <w:style w:type="paragraph" w:customStyle="1" w:styleId="CAA022F62ADE4C5FA75227FAB48B9103">
    <w:name w:val="CAA022F62ADE4C5FA75227FAB48B9103"/>
    <w:rsid w:val="00A93321"/>
  </w:style>
  <w:style w:type="paragraph" w:customStyle="1" w:styleId="2C83DAFF6F3C427A8A7A01E70AB86D34">
    <w:name w:val="2C83DAFF6F3C427A8A7A01E70AB86D34"/>
    <w:rsid w:val="00A93321"/>
  </w:style>
  <w:style w:type="paragraph" w:customStyle="1" w:styleId="21E3816170E646388ECFF3EB08B30532">
    <w:name w:val="21E3816170E646388ECFF3EB08B30532"/>
    <w:rsid w:val="00A93321"/>
  </w:style>
  <w:style w:type="paragraph" w:customStyle="1" w:styleId="02FF80E19718469CBE6B9976F90228B2">
    <w:name w:val="02FF80E19718469CBE6B9976F90228B2"/>
    <w:rsid w:val="00A93321"/>
  </w:style>
  <w:style w:type="paragraph" w:customStyle="1" w:styleId="A43DEFAFCBBB4565980B6FE4CB3BF25C">
    <w:name w:val="A43DEFAFCBBB4565980B6FE4CB3BF25C"/>
    <w:rsid w:val="00A93321"/>
  </w:style>
  <w:style w:type="paragraph" w:customStyle="1" w:styleId="9566FAD85B40472CA480C1C63469B177">
    <w:name w:val="9566FAD85B40472CA480C1C63469B177"/>
    <w:rsid w:val="00A93321"/>
  </w:style>
  <w:style w:type="paragraph" w:customStyle="1" w:styleId="BA46EF44BD2D40329BE1FB5E78F835E4">
    <w:name w:val="BA46EF44BD2D40329BE1FB5E78F835E4"/>
    <w:rsid w:val="00A93321"/>
  </w:style>
  <w:style w:type="paragraph" w:customStyle="1" w:styleId="7769FAF8ACD348F5B2975B71D41160D1">
    <w:name w:val="7769FAF8ACD348F5B2975B71D41160D1"/>
    <w:rsid w:val="00A93321"/>
  </w:style>
  <w:style w:type="paragraph" w:customStyle="1" w:styleId="A5C9D9652C4D4B5C973476808B26521C">
    <w:name w:val="A5C9D9652C4D4B5C973476808B26521C"/>
    <w:rsid w:val="00A93321"/>
  </w:style>
  <w:style w:type="paragraph" w:customStyle="1" w:styleId="AD7524BBAB134966B41787A0E17E837A">
    <w:name w:val="AD7524BBAB134966B41787A0E17E837A"/>
    <w:rsid w:val="00A93321"/>
  </w:style>
  <w:style w:type="paragraph" w:customStyle="1" w:styleId="804037A972104892BF1A0A266BD6C5B0">
    <w:name w:val="804037A972104892BF1A0A266BD6C5B0"/>
    <w:rsid w:val="00A93321"/>
  </w:style>
  <w:style w:type="paragraph" w:customStyle="1" w:styleId="F7D3BFCCF3FB4F1D8DE189ABBA0DA886">
    <w:name w:val="F7D3BFCCF3FB4F1D8DE189ABBA0DA886"/>
    <w:rsid w:val="00A93321"/>
  </w:style>
  <w:style w:type="paragraph" w:customStyle="1" w:styleId="02A719FCCBA34776BC8196301BADCEDB">
    <w:name w:val="02A719FCCBA34776BC8196301BADCEDB"/>
    <w:rsid w:val="00A93321"/>
  </w:style>
  <w:style w:type="paragraph" w:customStyle="1" w:styleId="C15553211B914826BC3952429820195F">
    <w:name w:val="C15553211B914826BC3952429820195F"/>
    <w:rsid w:val="00A93321"/>
  </w:style>
  <w:style w:type="paragraph" w:customStyle="1" w:styleId="87EEA7713E384262A956317D265F3400">
    <w:name w:val="87EEA7713E384262A956317D265F3400"/>
    <w:rsid w:val="00A93321"/>
  </w:style>
  <w:style w:type="paragraph" w:customStyle="1" w:styleId="524A235DE6304DC89AC7E56E3D19E761">
    <w:name w:val="524A235DE6304DC89AC7E56E3D19E761"/>
    <w:rsid w:val="00A93321"/>
  </w:style>
  <w:style w:type="paragraph" w:customStyle="1" w:styleId="9563D05184074158BFB0F1F26D4B73F3">
    <w:name w:val="9563D05184074158BFB0F1F26D4B73F3"/>
    <w:rsid w:val="00A93321"/>
  </w:style>
  <w:style w:type="paragraph" w:customStyle="1" w:styleId="FA2B9967B6784D0D842D8F1BFBDDD76E">
    <w:name w:val="FA2B9967B6784D0D842D8F1BFBDDD76E"/>
    <w:rsid w:val="00A93321"/>
  </w:style>
  <w:style w:type="paragraph" w:customStyle="1" w:styleId="B6C74B9CFFA44F828F100C9C97D576C6">
    <w:name w:val="B6C74B9CFFA44F828F100C9C97D576C6"/>
    <w:rsid w:val="00A93321"/>
  </w:style>
  <w:style w:type="paragraph" w:customStyle="1" w:styleId="F54B4FD077E8435E973A1EEE5546A999">
    <w:name w:val="F54B4FD077E8435E973A1EEE5546A999"/>
    <w:rsid w:val="00A93321"/>
  </w:style>
  <w:style w:type="paragraph" w:customStyle="1" w:styleId="A894DF5348C740E98379B8BC4F72C2EB">
    <w:name w:val="A894DF5348C740E98379B8BC4F72C2EB"/>
    <w:rsid w:val="00A93321"/>
  </w:style>
  <w:style w:type="paragraph" w:customStyle="1" w:styleId="BCD4DAE5FFA34A30B6A0C1D4A98468FA">
    <w:name w:val="BCD4DAE5FFA34A30B6A0C1D4A98468FA"/>
    <w:rsid w:val="00A93321"/>
  </w:style>
  <w:style w:type="paragraph" w:customStyle="1" w:styleId="72B459DB3C4D4A218C044E72E1340D7A">
    <w:name w:val="72B459DB3C4D4A218C044E72E1340D7A"/>
    <w:rsid w:val="00A93321"/>
  </w:style>
  <w:style w:type="paragraph" w:customStyle="1" w:styleId="7EE2D326B76C4AC08E0DEDD8EA1F078F">
    <w:name w:val="7EE2D326B76C4AC08E0DEDD8EA1F078F"/>
    <w:rsid w:val="00A93321"/>
  </w:style>
  <w:style w:type="paragraph" w:customStyle="1" w:styleId="BD067229E0F34779892CAB0A84557D3E">
    <w:name w:val="BD067229E0F34779892CAB0A84557D3E"/>
    <w:rsid w:val="00A93321"/>
  </w:style>
  <w:style w:type="paragraph" w:customStyle="1" w:styleId="F4F5E7EE2AE04408B7F6F06AE8CEF97A">
    <w:name w:val="F4F5E7EE2AE04408B7F6F06AE8CEF97A"/>
    <w:rsid w:val="00A93321"/>
  </w:style>
  <w:style w:type="paragraph" w:customStyle="1" w:styleId="6ABF9872FA3A4775B4F18A7B26FD590B">
    <w:name w:val="6ABF9872FA3A4775B4F18A7B26FD590B"/>
    <w:rsid w:val="00A93321"/>
  </w:style>
  <w:style w:type="paragraph" w:customStyle="1" w:styleId="2CA191E1AD834E4EAF3BF7DB17150CBB">
    <w:name w:val="2CA191E1AD834E4EAF3BF7DB17150CBB"/>
    <w:rsid w:val="00A93321"/>
  </w:style>
  <w:style w:type="paragraph" w:customStyle="1" w:styleId="CCAC420434D341DBB062D7C1636D0D43">
    <w:name w:val="CCAC420434D341DBB062D7C1636D0D43"/>
    <w:rsid w:val="00A93321"/>
  </w:style>
  <w:style w:type="paragraph" w:customStyle="1" w:styleId="DC57F2F27B9B49CBBF67172EC207B32C">
    <w:name w:val="DC57F2F27B9B49CBBF67172EC207B32C"/>
    <w:rsid w:val="00A93321"/>
  </w:style>
  <w:style w:type="paragraph" w:customStyle="1" w:styleId="B7B8E4D2A62E42B79F5DF546DA1BBFBE">
    <w:name w:val="B7B8E4D2A62E42B79F5DF546DA1BBFBE"/>
    <w:rsid w:val="00A93321"/>
  </w:style>
  <w:style w:type="paragraph" w:customStyle="1" w:styleId="24FD29D782E6469CBBDE0093BC0884C1">
    <w:name w:val="24FD29D782E6469CBBDE0093BC0884C1"/>
    <w:rsid w:val="00A93321"/>
  </w:style>
  <w:style w:type="paragraph" w:customStyle="1" w:styleId="06AE99DE7E7946319BB16E2E2192F251">
    <w:name w:val="06AE99DE7E7946319BB16E2E2192F251"/>
    <w:rsid w:val="00A93321"/>
  </w:style>
  <w:style w:type="paragraph" w:customStyle="1" w:styleId="FD45AF9340EE483AB2A6C73BA838A06C">
    <w:name w:val="FD45AF9340EE483AB2A6C73BA838A06C"/>
    <w:rsid w:val="00A93321"/>
  </w:style>
  <w:style w:type="paragraph" w:customStyle="1" w:styleId="3C211EE3F01A4AEABF1AE0850B066A85">
    <w:name w:val="3C211EE3F01A4AEABF1AE0850B066A85"/>
    <w:rsid w:val="00A93321"/>
  </w:style>
  <w:style w:type="paragraph" w:customStyle="1" w:styleId="4C5706B1F88742248EA3896434217DAC">
    <w:name w:val="4C5706B1F88742248EA3896434217DAC"/>
    <w:rsid w:val="00A93321"/>
  </w:style>
  <w:style w:type="paragraph" w:customStyle="1" w:styleId="00C2CFB1E15143BB80BF416A6A5796EC">
    <w:name w:val="00C2CFB1E15143BB80BF416A6A5796EC"/>
    <w:rsid w:val="00A93321"/>
  </w:style>
  <w:style w:type="paragraph" w:customStyle="1" w:styleId="25A52581F1E242D4B47E7101740918F2">
    <w:name w:val="25A52581F1E242D4B47E7101740918F2"/>
    <w:rsid w:val="00A93321"/>
  </w:style>
  <w:style w:type="paragraph" w:customStyle="1" w:styleId="7597D968F38C496E9DDFDAE4BD3FF928">
    <w:name w:val="7597D968F38C496E9DDFDAE4BD3FF928"/>
    <w:rsid w:val="00A93321"/>
  </w:style>
  <w:style w:type="paragraph" w:customStyle="1" w:styleId="8DBC8FC80DFB449A98A4314119D46A49">
    <w:name w:val="8DBC8FC80DFB449A98A4314119D46A49"/>
    <w:rsid w:val="00A93321"/>
  </w:style>
  <w:style w:type="paragraph" w:customStyle="1" w:styleId="4DD163BD484F4A64B71DF24A93F84C33">
    <w:name w:val="4DD163BD484F4A64B71DF24A93F84C33"/>
    <w:rsid w:val="00A93321"/>
  </w:style>
  <w:style w:type="paragraph" w:customStyle="1" w:styleId="2274AEF26225416FBAA88736F5FE1E4E">
    <w:name w:val="2274AEF26225416FBAA88736F5FE1E4E"/>
    <w:rsid w:val="00A93321"/>
  </w:style>
  <w:style w:type="paragraph" w:customStyle="1" w:styleId="DB03E67D7EDD4E0BA015FAF4A1363934">
    <w:name w:val="DB03E67D7EDD4E0BA015FAF4A1363934"/>
    <w:rsid w:val="00A93321"/>
  </w:style>
  <w:style w:type="paragraph" w:customStyle="1" w:styleId="7095017B5F17415E93877EF825374053">
    <w:name w:val="7095017B5F17415E93877EF825374053"/>
    <w:rsid w:val="00A93321"/>
  </w:style>
  <w:style w:type="paragraph" w:customStyle="1" w:styleId="3FA8009EADBA4F86B3D5BF24997928E6">
    <w:name w:val="3FA8009EADBA4F86B3D5BF24997928E6"/>
    <w:rsid w:val="00A93321"/>
  </w:style>
  <w:style w:type="paragraph" w:customStyle="1" w:styleId="69DF78DCBBE04D37A92F9AF51194F6A3">
    <w:name w:val="69DF78DCBBE04D37A92F9AF51194F6A3"/>
    <w:rsid w:val="00A933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0FC6D-CDFD-42F4-AC50-AFC804EA3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vid_paper_empty_v2</Template>
  <TotalTime>0</TotalTime>
  <Pages>1</Pages>
  <Words>513</Words>
  <Characters>3084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Artur Kowalski</cp:lastModifiedBy>
  <cp:revision>2</cp:revision>
  <dcterms:created xsi:type="dcterms:W3CDTF">2019-10-05T15:22:00Z</dcterms:created>
  <dcterms:modified xsi:type="dcterms:W3CDTF">2019-10-05T15:22:00Z</dcterms:modified>
</cp:coreProperties>
</file>